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3B9E62" w14:textId="5EECEA7D" w:rsidR="006C5765" w:rsidRPr="00D56712" w:rsidRDefault="009024A5" w:rsidP="00C24E93">
      <w:pPr>
        <w:pStyle w:val="HoofstukGeenNiveauRapportageVVV"/>
        <w:rPr>
          <w:color w:val="C50084" w:themeColor="accent6"/>
        </w:rPr>
      </w:pPr>
      <w:bookmarkStart w:id="0" w:name="_GoBack"/>
      <w:bookmarkEnd w:id="0"/>
      <w:r w:rsidRPr="00D56712">
        <w:rPr>
          <w:color w:val="C50084" w:themeColor="accent6"/>
        </w:rPr>
        <w:t>Ik wil het insuranceLAB reserveren</w:t>
      </w:r>
    </w:p>
    <w:p w14:paraId="4ADEC308" w14:textId="449D5CB3" w:rsidR="009024A5" w:rsidRPr="00050119" w:rsidRDefault="009024A5" w:rsidP="009024A5">
      <w:pPr>
        <w:pStyle w:val="vvvstandaard"/>
        <w:rPr>
          <w:b/>
          <w:lang w:eastAsia="en-US"/>
        </w:rPr>
      </w:pPr>
      <w:r w:rsidRPr="00050119">
        <w:rPr>
          <w:b/>
          <w:lang w:eastAsia="en-US"/>
        </w:rPr>
        <w:t>Interesse in het insuranceLAB en voldoet uw bijeenkomst aan de voorwaarden voor gebruik van het insuranceLAB? Vul dan onderstaand formulier in.</w:t>
      </w:r>
      <w:r w:rsidR="00011C03">
        <w:rPr>
          <w:b/>
          <w:lang w:eastAsia="en-US"/>
        </w:rPr>
        <w:t xml:space="preserve"> De velden met een * zijn verplicht. </w:t>
      </w:r>
    </w:p>
    <w:p w14:paraId="7AD75E14" w14:textId="41DAAF7D" w:rsidR="00050119" w:rsidRDefault="00050119" w:rsidP="00D56712">
      <w:pPr>
        <w:pStyle w:val="ParagraafGeenNummerNiveau2RapportageVVV"/>
      </w:pPr>
      <w:r>
        <w:br/>
      </w:r>
      <w:r w:rsidRPr="00D56712">
        <w:t>Contactgegevens</w:t>
      </w:r>
    </w:p>
    <w:p w14:paraId="33412CBD" w14:textId="77777777" w:rsidR="00050119" w:rsidRDefault="00050119" w:rsidP="009024A5">
      <w:pPr>
        <w:pStyle w:val="vvvstandaard"/>
        <w:rPr>
          <w:lang w:eastAsia="en-US"/>
        </w:rPr>
      </w:pPr>
    </w:p>
    <w:p w14:paraId="0347CDD8" w14:textId="40B12078" w:rsidR="009024A5" w:rsidRDefault="009024A5" w:rsidP="009024A5">
      <w:pPr>
        <w:pStyle w:val="vvvstandaard"/>
        <w:rPr>
          <w:lang w:eastAsia="en-US"/>
        </w:rPr>
      </w:pPr>
      <w:r>
        <w:rPr>
          <w:lang w:eastAsia="en-US"/>
        </w:rPr>
        <w:t>Naam</w:t>
      </w:r>
      <w:r w:rsidR="00050119">
        <w:rPr>
          <w:lang w:eastAsia="en-US"/>
        </w:rPr>
        <w:t>*</w:t>
      </w:r>
      <w:r>
        <w:rPr>
          <w:lang w:eastAsia="en-US"/>
        </w:rPr>
        <w:t>: …………………………………………………………………………………….</w:t>
      </w:r>
    </w:p>
    <w:p w14:paraId="4A60F967" w14:textId="77777777" w:rsidR="009024A5" w:rsidRDefault="009024A5" w:rsidP="009024A5">
      <w:pPr>
        <w:pStyle w:val="vvvstandaard"/>
        <w:rPr>
          <w:lang w:eastAsia="en-US"/>
        </w:rPr>
      </w:pPr>
    </w:p>
    <w:p w14:paraId="054CB319" w14:textId="66376B77" w:rsidR="009024A5" w:rsidRDefault="009024A5" w:rsidP="009024A5">
      <w:pPr>
        <w:pStyle w:val="vvvstandaard"/>
        <w:rPr>
          <w:lang w:eastAsia="en-US"/>
        </w:rPr>
      </w:pPr>
      <w:r>
        <w:rPr>
          <w:lang w:eastAsia="en-US"/>
        </w:rPr>
        <w:t>Organisatie</w:t>
      </w:r>
      <w:r w:rsidR="00050119">
        <w:rPr>
          <w:lang w:eastAsia="en-US"/>
        </w:rPr>
        <w:t>*</w:t>
      </w:r>
      <w:r>
        <w:rPr>
          <w:lang w:eastAsia="en-US"/>
        </w:rPr>
        <w:t>: …………………………………………………………………………......</w:t>
      </w:r>
    </w:p>
    <w:p w14:paraId="36AF5EB8" w14:textId="77777777" w:rsidR="009024A5" w:rsidRDefault="009024A5" w:rsidP="009024A5">
      <w:pPr>
        <w:pStyle w:val="vvvstandaard"/>
        <w:rPr>
          <w:lang w:eastAsia="en-US"/>
        </w:rPr>
      </w:pPr>
    </w:p>
    <w:p w14:paraId="009F3026" w14:textId="7722A631" w:rsidR="009024A5" w:rsidRDefault="00050119" w:rsidP="009024A5">
      <w:pPr>
        <w:pStyle w:val="vvvstandaard"/>
        <w:rPr>
          <w:lang w:eastAsia="en-US"/>
        </w:rPr>
      </w:pPr>
      <w:r>
        <w:rPr>
          <w:lang w:eastAsia="en-US"/>
        </w:rPr>
        <w:t>Mailadres*: ………………………………………………………………………………..</w:t>
      </w:r>
    </w:p>
    <w:p w14:paraId="1CA77E66" w14:textId="77777777" w:rsidR="00050119" w:rsidRDefault="00050119" w:rsidP="009024A5">
      <w:pPr>
        <w:pStyle w:val="vvvstandaard"/>
        <w:rPr>
          <w:lang w:eastAsia="en-US"/>
        </w:rPr>
      </w:pPr>
    </w:p>
    <w:p w14:paraId="0B92FE71" w14:textId="074EB092" w:rsidR="00050119" w:rsidRDefault="00050119" w:rsidP="009024A5">
      <w:pPr>
        <w:pStyle w:val="vvvstandaard"/>
        <w:rPr>
          <w:lang w:eastAsia="en-US"/>
        </w:rPr>
      </w:pPr>
      <w:r>
        <w:rPr>
          <w:lang w:eastAsia="en-US"/>
        </w:rPr>
        <w:t>Telefoon*: …………………………………………………………………………………</w:t>
      </w:r>
    </w:p>
    <w:p w14:paraId="0FF8C787" w14:textId="77777777" w:rsidR="00050119" w:rsidRDefault="00050119" w:rsidP="009024A5">
      <w:pPr>
        <w:pStyle w:val="vvvstandaard"/>
        <w:rPr>
          <w:lang w:eastAsia="en-US"/>
        </w:rPr>
      </w:pPr>
    </w:p>
    <w:p w14:paraId="560B5265" w14:textId="77777777" w:rsidR="00050119" w:rsidRDefault="00050119" w:rsidP="009024A5">
      <w:pPr>
        <w:pStyle w:val="vvvstandaard"/>
        <w:rPr>
          <w:lang w:eastAsia="en-US"/>
        </w:rPr>
      </w:pPr>
    </w:p>
    <w:p w14:paraId="6C02BDBE" w14:textId="4036235A" w:rsidR="00050119" w:rsidRDefault="00050119" w:rsidP="00D56712">
      <w:pPr>
        <w:pStyle w:val="ParagraafGeenNummerNiveau2RapportageVVV"/>
      </w:pPr>
      <w:r>
        <w:t>Uw bijeenkomst</w:t>
      </w:r>
    </w:p>
    <w:p w14:paraId="504B18C9" w14:textId="77777777" w:rsidR="00050119" w:rsidRDefault="00050119" w:rsidP="009024A5">
      <w:pPr>
        <w:pStyle w:val="vvvstandaard"/>
        <w:rPr>
          <w:lang w:eastAsia="en-US"/>
        </w:rPr>
      </w:pPr>
    </w:p>
    <w:p w14:paraId="0B64CA0E" w14:textId="3FAAF33E" w:rsidR="00050119" w:rsidRDefault="00050119" w:rsidP="009024A5">
      <w:pPr>
        <w:pStyle w:val="vvvstandaard"/>
        <w:rPr>
          <w:lang w:eastAsia="en-US"/>
        </w:rPr>
      </w:pPr>
      <w:r>
        <w:rPr>
          <w:lang w:eastAsia="en-US"/>
        </w:rPr>
        <w:t>Datum gebruik van het insuranceLAB*: ………………………………………………...</w:t>
      </w:r>
    </w:p>
    <w:p w14:paraId="32E1CA8B" w14:textId="2DFCE79A" w:rsidR="00050119" w:rsidRDefault="00286FC7" w:rsidP="009024A5">
      <w:pPr>
        <w:pStyle w:val="vvvstandaard"/>
        <w:rPr>
          <w:lang w:eastAsia="en-US"/>
        </w:rPr>
      </w:pPr>
      <w:r>
        <w:rPr>
          <w:lang w:eastAsia="en-US"/>
        </w:rPr>
        <w:t xml:space="preserve">In de ochtend / middag </w:t>
      </w:r>
      <w:r w:rsidR="00050119">
        <w:rPr>
          <w:lang w:eastAsia="en-US"/>
        </w:rPr>
        <w:t>(doorhalen wat niet van toepassing is)</w:t>
      </w:r>
    </w:p>
    <w:p w14:paraId="06C65F7D" w14:textId="77777777" w:rsidR="00050119" w:rsidRDefault="00050119" w:rsidP="009024A5">
      <w:pPr>
        <w:pStyle w:val="vvvstandaard"/>
        <w:rPr>
          <w:lang w:eastAsia="en-US"/>
        </w:rPr>
      </w:pPr>
    </w:p>
    <w:p w14:paraId="7BA1C207" w14:textId="70D893CC" w:rsidR="00050119" w:rsidRDefault="00050119" w:rsidP="009024A5">
      <w:pPr>
        <w:pStyle w:val="vvvstandaard"/>
        <w:rPr>
          <w:lang w:eastAsia="en-US"/>
        </w:rPr>
      </w:pPr>
      <w:r>
        <w:rPr>
          <w:lang w:eastAsia="en-US"/>
        </w:rPr>
        <w:t>Doel van de bijeenkomst* (bijvoorbeeld brainstormen, product- visieontwikkeling):</w:t>
      </w:r>
    </w:p>
    <w:p w14:paraId="332CA686" w14:textId="4018A221" w:rsidR="00050119" w:rsidRDefault="00050119" w:rsidP="009024A5">
      <w:pPr>
        <w:pStyle w:val="vvvstandaard"/>
        <w:rPr>
          <w:lang w:eastAsia="en-US"/>
        </w:rPr>
      </w:pPr>
      <w:r>
        <w:rPr>
          <w:lang w:eastAsia="en-US"/>
        </w:rPr>
        <w:t>………………………………………………………………………………………………</w:t>
      </w:r>
    </w:p>
    <w:p w14:paraId="0C10AA67" w14:textId="230B0502" w:rsidR="00050119" w:rsidRDefault="00050119" w:rsidP="009024A5">
      <w:pPr>
        <w:pStyle w:val="vvvstandaard"/>
        <w:rPr>
          <w:lang w:eastAsia="en-US"/>
        </w:rPr>
      </w:pPr>
      <w:r>
        <w:rPr>
          <w:lang w:eastAsia="en-US"/>
        </w:rPr>
        <w:t>………………………………………………………………………………………………</w:t>
      </w:r>
    </w:p>
    <w:p w14:paraId="78CBD4A5" w14:textId="7AFC11EA" w:rsidR="00050119" w:rsidRDefault="00050119" w:rsidP="009024A5">
      <w:pPr>
        <w:pStyle w:val="vvvstandaard"/>
        <w:rPr>
          <w:lang w:eastAsia="en-US"/>
        </w:rPr>
      </w:pPr>
      <w:r>
        <w:rPr>
          <w:lang w:eastAsia="en-US"/>
        </w:rPr>
        <w:t>………………………………………………………………………………………………</w:t>
      </w:r>
    </w:p>
    <w:p w14:paraId="33483705" w14:textId="48BC51BF" w:rsidR="00050119" w:rsidRDefault="00050119" w:rsidP="009024A5">
      <w:pPr>
        <w:pStyle w:val="vvvstandaard"/>
        <w:rPr>
          <w:lang w:eastAsia="en-US"/>
        </w:rPr>
      </w:pPr>
      <w:r>
        <w:rPr>
          <w:lang w:eastAsia="en-US"/>
        </w:rPr>
        <w:t>………………………………………………………………………………………………</w:t>
      </w:r>
    </w:p>
    <w:p w14:paraId="7B98D61D" w14:textId="77777777" w:rsidR="00050119" w:rsidRDefault="00050119" w:rsidP="009024A5">
      <w:pPr>
        <w:pStyle w:val="vvvstandaard"/>
        <w:rPr>
          <w:lang w:eastAsia="en-US"/>
        </w:rPr>
      </w:pPr>
    </w:p>
    <w:p w14:paraId="1C426E5D" w14:textId="77777777" w:rsidR="00050119" w:rsidRDefault="00050119" w:rsidP="009024A5">
      <w:pPr>
        <w:pStyle w:val="vvvstandaard"/>
        <w:rPr>
          <w:lang w:eastAsia="en-US"/>
        </w:rPr>
      </w:pPr>
      <w:r>
        <w:rPr>
          <w:lang w:eastAsia="en-US"/>
        </w:rPr>
        <w:t xml:space="preserve">Programmaondersteuning gewenst (bijvoorbeeld inhoudelijke presentatie of </w:t>
      </w:r>
    </w:p>
    <w:p w14:paraId="315B0C8C" w14:textId="25382076" w:rsidR="00050119" w:rsidRDefault="00050119" w:rsidP="009024A5">
      <w:pPr>
        <w:pStyle w:val="vvvstandaard"/>
        <w:rPr>
          <w:lang w:eastAsia="en-US"/>
        </w:rPr>
      </w:pPr>
      <w:r>
        <w:rPr>
          <w:lang w:eastAsia="en-US"/>
        </w:rPr>
        <w:t>Begeleiden van een workshop)</w:t>
      </w:r>
    </w:p>
    <w:p w14:paraId="74737BC7" w14:textId="3FE7383B" w:rsidR="00050119" w:rsidRDefault="0041027D" w:rsidP="009024A5">
      <w:pPr>
        <w:pStyle w:val="vvvstandaard"/>
        <w:rPr>
          <w:lang w:eastAsia="en-US"/>
        </w:rPr>
      </w:pPr>
      <w:r>
        <w:rPr>
          <w:lang w:eastAsia="en-US"/>
        </w:rPr>
        <w:t>Ja / nee / zou ik over in gesprek willen (doorhalen wat niet van toepassing is)</w:t>
      </w:r>
    </w:p>
    <w:p w14:paraId="47D48B0C" w14:textId="77777777" w:rsidR="0041027D" w:rsidRDefault="0041027D" w:rsidP="009024A5">
      <w:pPr>
        <w:pStyle w:val="vvvstandaard"/>
        <w:rPr>
          <w:lang w:eastAsia="en-US"/>
        </w:rPr>
      </w:pPr>
    </w:p>
    <w:p w14:paraId="2465065A" w14:textId="753DD1C9" w:rsidR="0041027D" w:rsidRDefault="0041027D" w:rsidP="009024A5">
      <w:pPr>
        <w:pStyle w:val="vvvstandaard"/>
        <w:rPr>
          <w:lang w:eastAsia="en-US"/>
        </w:rPr>
      </w:pPr>
      <w:r>
        <w:rPr>
          <w:lang w:eastAsia="en-US"/>
        </w:rPr>
        <w:t>Aantal verwachte personen (maximaal 50): ….……………………………………….</w:t>
      </w:r>
    </w:p>
    <w:p w14:paraId="5FA5FA8A" w14:textId="77777777" w:rsidR="0041027D" w:rsidRDefault="0041027D" w:rsidP="009024A5">
      <w:pPr>
        <w:pStyle w:val="vvvstandaard"/>
        <w:rPr>
          <w:lang w:eastAsia="en-US"/>
        </w:rPr>
      </w:pPr>
    </w:p>
    <w:p w14:paraId="7D8956F9" w14:textId="68D599FA" w:rsidR="0041027D" w:rsidRDefault="0041027D" w:rsidP="009024A5">
      <w:pPr>
        <w:pStyle w:val="vvvstandaard"/>
        <w:rPr>
          <w:lang w:eastAsia="en-US"/>
        </w:rPr>
      </w:pPr>
      <w:r>
        <w:rPr>
          <w:lang w:eastAsia="en-US"/>
        </w:rPr>
        <w:t>Aantal benodigde parkeerplaatsen: ……………………………………………………</w:t>
      </w:r>
    </w:p>
    <w:p w14:paraId="6580FADD" w14:textId="77777777" w:rsidR="0041027D" w:rsidRDefault="0041027D" w:rsidP="009024A5">
      <w:pPr>
        <w:pStyle w:val="vvvstandaard"/>
        <w:rPr>
          <w:lang w:eastAsia="en-US"/>
        </w:rPr>
      </w:pPr>
    </w:p>
    <w:p w14:paraId="0942A4FD" w14:textId="77777777" w:rsidR="0041027D" w:rsidRDefault="0041027D" w:rsidP="009024A5">
      <w:pPr>
        <w:pStyle w:val="vvvstandaard"/>
        <w:rPr>
          <w:lang w:eastAsia="en-US"/>
        </w:rPr>
      </w:pPr>
      <w:r>
        <w:rPr>
          <w:lang w:eastAsia="en-US"/>
        </w:rPr>
        <w:t xml:space="preserve">Cateringwensen (let op: tegen betaling): </w:t>
      </w:r>
    </w:p>
    <w:p w14:paraId="2024D178" w14:textId="2868DABD" w:rsidR="0041027D" w:rsidRDefault="0041027D" w:rsidP="009024A5">
      <w:pPr>
        <w:pStyle w:val="vvvstandaard"/>
        <w:rPr>
          <w:lang w:eastAsia="en-US"/>
        </w:rPr>
      </w:pPr>
      <w:r>
        <w:rPr>
          <w:lang w:eastAsia="en-US"/>
        </w:rPr>
        <w:t>koffie en thee / lunch / borrel (doorhalen wat niet van toepassing is)</w:t>
      </w:r>
    </w:p>
    <w:p w14:paraId="4354D47F" w14:textId="77777777" w:rsidR="0041027D" w:rsidRDefault="0041027D" w:rsidP="009024A5">
      <w:pPr>
        <w:pStyle w:val="vvvstandaard"/>
        <w:rPr>
          <w:lang w:eastAsia="en-US"/>
        </w:rPr>
      </w:pPr>
    </w:p>
    <w:p w14:paraId="599C4CE4" w14:textId="6A3C0B11" w:rsidR="0041027D" w:rsidRDefault="0041027D" w:rsidP="009024A5">
      <w:pPr>
        <w:pStyle w:val="vvvstandaard"/>
        <w:rPr>
          <w:lang w:eastAsia="en-US"/>
        </w:rPr>
      </w:pPr>
      <w:r>
        <w:rPr>
          <w:lang w:eastAsia="en-US"/>
        </w:rPr>
        <w:t xml:space="preserve">Vermelding op het welkomstbord in de hal: ja / nee (doorhalen wat niet van </w:t>
      </w:r>
    </w:p>
    <w:p w14:paraId="5C3EA490" w14:textId="365D002D" w:rsidR="0041027D" w:rsidRDefault="0041027D" w:rsidP="009024A5">
      <w:pPr>
        <w:pStyle w:val="vvvstandaard"/>
        <w:rPr>
          <w:lang w:eastAsia="en-US"/>
        </w:rPr>
      </w:pPr>
      <w:r>
        <w:rPr>
          <w:lang w:eastAsia="en-US"/>
        </w:rPr>
        <w:t>toepassing is)</w:t>
      </w:r>
    </w:p>
    <w:p w14:paraId="15C11F91" w14:textId="77777777" w:rsidR="0041027D" w:rsidRPr="009024A5" w:rsidRDefault="0041027D" w:rsidP="009024A5">
      <w:pPr>
        <w:pStyle w:val="vvvstandaard"/>
        <w:rPr>
          <w:lang w:eastAsia="en-US"/>
        </w:rPr>
      </w:pPr>
    </w:p>
    <w:p w14:paraId="1904217E" w14:textId="77777777" w:rsidR="0041027D" w:rsidRDefault="0041027D" w:rsidP="00C24E93">
      <w:pPr>
        <w:pStyle w:val="vvvstandaard"/>
      </w:pPr>
    </w:p>
    <w:p w14:paraId="2D9747D6" w14:textId="77777777" w:rsidR="00156387" w:rsidRDefault="00156387" w:rsidP="00C24E93">
      <w:pPr>
        <w:pStyle w:val="vvvstandaard"/>
      </w:pPr>
    </w:p>
    <w:p w14:paraId="4E859805" w14:textId="77777777" w:rsidR="0041027D" w:rsidRDefault="0041027D" w:rsidP="00C24E93">
      <w:pPr>
        <w:pStyle w:val="vvvstandaard"/>
      </w:pPr>
    </w:p>
    <w:p w14:paraId="063B9E7C" w14:textId="5DE0ED80" w:rsidR="00F94C1C" w:rsidRPr="0041027D" w:rsidRDefault="0041027D" w:rsidP="00C24E93">
      <w:pPr>
        <w:pStyle w:val="vvvstandaard"/>
        <w:rPr>
          <w:b/>
        </w:rPr>
      </w:pPr>
      <w:r w:rsidRPr="0041027D">
        <w:rPr>
          <w:b/>
        </w:rPr>
        <w:t xml:space="preserve">Alles ingevuld? Sla het formulier dan op en mail het naar </w:t>
      </w:r>
      <w:hyperlink r:id="rId12" w:history="1">
        <w:r w:rsidRPr="00D56712">
          <w:rPr>
            <w:rStyle w:val="Hyperlink"/>
            <w:b/>
            <w:color w:val="C50084" w:themeColor="accent6"/>
          </w:rPr>
          <w:t>bijeenkomsten@verzekeraars.nl</w:t>
        </w:r>
      </w:hyperlink>
      <w:r w:rsidRPr="0041027D">
        <w:rPr>
          <w:b/>
        </w:rPr>
        <w:t>. Het Verbond neemt dan zo snel mogelijk contact met u op.</w:t>
      </w:r>
    </w:p>
    <w:sectPr w:rsidR="00F94C1C" w:rsidRPr="0041027D" w:rsidSect="00C24E93">
      <w:headerReference w:type="default" r:id="rId13"/>
      <w:footerReference w:type="default" r:id="rId14"/>
      <w:headerReference w:type="first" r:id="rId15"/>
      <w:pgSz w:w="11900" w:h="16840" w:code="9"/>
      <w:pgMar w:top="1701" w:right="1127" w:bottom="1701" w:left="1701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3B9E85" w14:textId="77777777" w:rsidR="00011C03" w:rsidRDefault="00011C03" w:rsidP="008B7C53">
      <w:r>
        <w:separator/>
      </w:r>
    </w:p>
  </w:endnote>
  <w:endnote w:type="continuationSeparator" w:id="0">
    <w:p w14:paraId="063B9E86" w14:textId="77777777" w:rsidR="00011C03" w:rsidRDefault="00011C03" w:rsidP="008B7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utiger 55 Roman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3B9E92" w14:textId="6F0BED0C" w:rsidR="00011C03" w:rsidRPr="00421848" w:rsidRDefault="00011C03" w:rsidP="00011C03">
    <w:pPr>
      <w:tabs>
        <w:tab w:val="clear" w:pos="567"/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left" w:pos="3969"/>
        <w:tab w:val="left" w:pos="7229"/>
      </w:tabs>
      <w:jc w:val="right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708928" behindDoc="1" locked="0" layoutInCell="1" allowOverlap="1" wp14:anchorId="047A62A0" wp14:editId="78569B78">
          <wp:simplePos x="0" y="0"/>
          <wp:positionH relativeFrom="margin">
            <wp:align>right</wp:align>
          </wp:positionH>
          <wp:positionV relativeFrom="paragraph">
            <wp:posOffset>-231775</wp:posOffset>
          </wp:positionV>
          <wp:extent cx="1570990" cy="433705"/>
          <wp:effectExtent l="0" t="0" r="0" b="4445"/>
          <wp:wrapTight wrapText="bothSides">
            <wp:wrapPolygon edited="0">
              <wp:start x="0" y="0"/>
              <wp:lineTo x="2881" y="20873"/>
              <wp:lineTo x="4191" y="20873"/>
              <wp:lineTo x="4977" y="15180"/>
              <wp:lineTo x="21216" y="13283"/>
              <wp:lineTo x="21216" y="2846"/>
              <wp:lineTo x="7334" y="0"/>
              <wp:lineTo x="0" y="0"/>
            </wp:wrapPolygon>
          </wp:wrapTight>
          <wp:docPr id="48" name="Afbeelding 48" descr="C:\Users\astol\AppData\Local\Microsoft\Windows\Temporary Internet Files\Content.Word\Logo-versi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tol\AppData\Local\Microsoft\Windows\Temporary Internet Files\Content.Word\Logo-versie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990" cy="433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7904" behindDoc="0" locked="0" layoutInCell="1" allowOverlap="1" wp14:anchorId="6BF128AB" wp14:editId="210905BF">
          <wp:simplePos x="0" y="0"/>
          <wp:positionH relativeFrom="page">
            <wp:posOffset>491463</wp:posOffset>
          </wp:positionH>
          <wp:positionV relativeFrom="page">
            <wp:posOffset>9888579</wp:posOffset>
          </wp:positionV>
          <wp:extent cx="2879725" cy="444500"/>
          <wp:effectExtent l="19050" t="0" r="0" b="0"/>
          <wp:wrapNone/>
          <wp:docPr id="47" name="Afbeelding 47" descr="VvV_LOGO_RGB_16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vV_LOGO_RGB_160m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9725" cy="444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705856" behindDoc="0" locked="0" layoutInCell="1" allowOverlap="1" wp14:anchorId="063B9ECC" wp14:editId="70D27677">
              <wp:simplePos x="0" y="0"/>
              <wp:positionH relativeFrom="page">
                <wp:posOffset>1090930</wp:posOffset>
              </wp:positionH>
              <wp:positionV relativeFrom="bottomMargin">
                <wp:align>top</wp:align>
              </wp:positionV>
              <wp:extent cx="5223510" cy="0"/>
              <wp:effectExtent l="0" t="0" r="34290" b="19050"/>
              <wp:wrapNone/>
              <wp:docPr id="13" name="Lin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2351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4A43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A6282F" id="Line 67" o:spid="_x0000_s1026" style="position:absolute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page;mso-height-relative:page" from="85.9pt,0" to="497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" strokecolor="#44a436">
              <w10:wrap anchorx="page" anchory="margin"/>
            </v:line>
          </w:pict>
        </mc:Fallback>
      </mc:AlternateContent>
    </w:r>
    <w:r w:rsidRPr="00421848">
      <w:rPr>
        <w:rStyle w:val="Paginanummer"/>
        <w:rFonts w:ascii="Arial" w:hAnsi="Arial"/>
        <w:sz w:val="18"/>
        <w:szCs w:val="18"/>
      </w:rPr>
      <w:tab/>
    </w:r>
    <w:r>
      <w:rPr>
        <w:rStyle w:val="Paginanummer"/>
        <w:rFonts w:ascii="Arial" w:hAnsi="Arial"/>
        <w:sz w:val="18"/>
        <w:szCs w:val="18"/>
      </w:rPr>
      <w:t xml:space="preserve">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3B9E83" w14:textId="77777777" w:rsidR="00011C03" w:rsidRDefault="00011C03" w:rsidP="008B7C53">
      <w:r>
        <w:separator/>
      </w:r>
    </w:p>
  </w:footnote>
  <w:footnote w:type="continuationSeparator" w:id="0">
    <w:p w14:paraId="063B9E84" w14:textId="77777777" w:rsidR="00011C03" w:rsidRDefault="00011C03" w:rsidP="008B7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3B9E90" w14:textId="14453EBF" w:rsidR="00011C03" w:rsidRDefault="00011C03" w:rsidP="008B7C53">
    <w:r>
      <w:rPr>
        <w:noProof/>
      </w:rPr>
      <mc:AlternateContent>
        <mc:Choice Requires="wps">
          <w:drawing>
            <wp:anchor distT="0" distB="0" distL="114300" distR="114300" simplePos="0" relativeHeight="251688448" behindDoc="0" locked="0" layoutInCell="1" allowOverlap="1" wp14:anchorId="063B9ECA" wp14:editId="3F84D351">
              <wp:simplePos x="0" y="0"/>
              <wp:positionH relativeFrom="column">
                <wp:posOffset>0</wp:posOffset>
              </wp:positionH>
              <wp:positionV relativeFrom="page">
                <wp:posOffset>-360045</wp:posOffset>
              </wp:positionV>
              <wp:extent cx="737235" cy="1259840"/>
              <wp:effectExtent l="3810" t="1905" r="1905" b="5080"/>
              <wp:wrapNone/>
              <wp:docPr id="14" name="Freeform 4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737235" cy="1259840"/>
                      </a:xfrm>
                      <a:custGeom>
                        <a:avLst/>
                        <a:gdLst>
                          <a:gd name="T0" fmla="*/ 8640 w 8640"/>
                          <a:gd name="T1" fmla="*/ 0 h 14760"/>
                          <a:gd name="T2" fmla="*/ 180 w 8640"/>
                          <a:gd name="T3" fmla="*/ 14760 h 14760"/>
                          <a:gd name="T4" fmla="*/ 0 w 8640"/>
                          <a:gd name="T5" fmla="*/ 14760 h 14760"/>
                          <a:gd name="T6" fmla="*/ 7020 w 8640"/>
                          <a:gd name="T7" fmla="*/ 0 h 14760"/>
                          <a:gd name="T8" fmla="*/ 8640 w 8640"/>
                          <a:gd name="T9" fmla="*/ 0 h 147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8640" h="14760">
                            <a:moveTo>
                              <a:pt x="8640" y="0"/>
                            </a:moveTo>
                            <a:lnTo>
                              <a:pt x="180" y="14760"/>
                            </a:lnTo>
                            <a:lnTo>
                              <a:pt x="0" y="14760"/>
                            </a:lnTo>
                            <a:lnTo>
                              <a:pt x="7020" y="0"/>
                            </a:lnTo>
                            <a:lnTo>
                              <a:pt x="8640" y="0"/>
                            </a:ln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008542"/>
                          </a:gs>
                          <a:gs pos="100000">
                            <a:srgbClr val="58A618"/>
                          </a:gs>
                        </a:gsLst>
                        <a:lin ang="189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35C0EB" id="Freeform 49" o:spid="_x0000_s1026" style="position:absolute;margin-left:0;margin-top:-28.35pt;width:58.05pt;height:99.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8640,14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" path="m8640,l180,14760r-180,l7020,,8640,xe" fillcolor="#008542" stroked="f">
              <v:fill color2="#58a618" angle="135" focus="100%" type="gradient"/>
              <v:path arrowok="t" o:connecttype="custom" o:connectlocs="737235,0;15359,1259840;0,1259840;599003,0;737235,0" o:connectangles="0,0,0,0,0"/>
              <o:lock v:ext="edit" aspectratio="t"/>
              <w10:wrap anchory="page"/>
            </v:shape>
          </w:pict>
        </mc:Fallback>
      </mc:AlternateContent>
    </w:r>
  </w:p>
  <w:p w14:paraId="063B9E91" w14:textId="77777777" w:rsidR="00011C03" w:rsidRDefault="00011C03" w:rsidP="00713A6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3B9E93" w14:textId="77777777" w:rsidR="00011C03" w:rsidRDefault="00011C03" w:rsidP="008B7C53">
    <w:r>
      <w:rPr>
        <w:noProof/>
      </w:rPr>
      <mc:AlternateContent>
        <mc:Choice Requires="wpg">
          <w:drawing>
            <wp:anchor distT="0" distB="0" distL="114300" distR="114300" simplePos="0" relativeHeight="251685376" behindDoc="0" locked="0" layoutInCell="1" allowOverlap="1" wp14:anchorId="063B9ECE" wp14:editId="063B9ECF">
              <wp:simplePos x="0" y="0"/>
              <wp:positionH relativeFrom="column">
                <wp:posOffset>2809875</wp:posOffset>
              </wp:positionH>
              <wp:positionV relativeFrom="paragraph">
                <wp:posOffset>-452755</wp:posOffset>
              </wp:positionV>
              <wp:extent cx="2508885" cy="2421255"/>
              <wp:effectExtent l="0" t="4445" r="5715" b="3175"/>
              <wp:wrapNone/>
              <wp:docPr id="8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08885" cy="2421255"/>
                        <a:chOff x="4761" y="4"/>
                        <a:chExt cx="3951" cy="3060"/>
                      </a:xfrm>
                    </wpg:grpSpPr>
                    <wps:wsp>
                      <wps:cNvPr id="10" name="Freeform 46"/>
                      <wps:cNvSpPr>
                        <a:spLocks/>
                      </wps:cNvSpPr>
                      <wps:spPr bwMode="auto">
                        <a:xfrm>
                          <a:off x="4761" y="4"/>
                          <a:ext cx="3780" cy="3060"/>
                        </a:xfrm>
                        <a:custGeom>
                          <a:avLst/>
                          <a:gdLst>
                            <a:gd name="T0" fmla="*/ 3780 w 3780"/>
                            <a:gd name="T1" fmla="*/ 0 h 3060"/>
                            <a:gd name="T2" fmla="*/ 2160 w 3780"/>
                            <a:gd name="T3" fmla="*/ 3060 h 3060"/>
                            <a:gd name="T4" fmla="*/ 0 w 3780"/>
                            <a:gd name="T5" fmla="*/ 3060 h 3060"/>
                            <a:gd name="T6" fmla="*/ 0 w 3780"/>
                            <a:gd name="T7" fmla="*/ 0 h 3060"/>
                            <a:gd name="T8" fmla="*/ 3780 w 3780"/>
                            <a:gd name="T9" fmla="*/ 0 h 30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80" h="3060">
                              <a:moveTo>
                                <a:pt x="3780" y="0"/>
                              </a:moveTo>
                              <a:lnTo>
                                <a:pt x="2160" y="3060"/>
                              </a:lnTo>
                              <a:lnTo>
                                <a:pt x="0" y="3060"/>
                              </a:lnTo>
                              <a:lnTo>
                                <a:pt x="0" y="0"/>
                              </a:lnTo>
                              <a:lnTo>
                                <a:pt x="3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47"/>
                      <wps:cNvSpPr>
                        <a:spLocks noChangeAspect="1"/>
                      </wps:cNvSpPr>
                      <wps:spPr bwMode="auto">
                        <a:xfrm>
                          <a:off x="6921" y="4"/>
                          <a:ext cx="1791" cy="3059"/>
                        </a:xfrm>
                        <a:custGeom>
                          <a:avLst/>
                          <a:gdLst>
                            <a:gd name="T0" fmla="*/ 8640 w 8640"/>
                            <a:gd name="T1" fmla="*/ 0 h 14760"/>
                            <a:gd name="T2" fmla="*/ 180 w 8640"/>
                            <a:gd name="T3" fmla="*/ 14760 h 14760"/>
                            <a:gd name="T4" fmla="*/ 0 w 8640"/>
                            <a:gd name="T5" fmla="*/ 14760 h 14760"/>
                            <a:gd name="T6" fmla="*/ 7020 w 8640"/>
                            <a:gd name="T7" fmla="*/ 0 h 14760"/>
                            <a:gd name="T8" fmla="*/ 8640 w 8640"/>
                            <a:gd name="T9" fmla="*/ 0 h 147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40" h="14760">
                              <a:moveTo>
                                <a:pt x="8640" y="0"/>
                              </a:moveTo>
                              <a:lnTo>
                                <a:pt x="180" y="14760"/>
                              </a:lnTo>
                              <a:lnTo>
                                <a:pt x="0" y="14760"/>
                              </a:lnTo>
                              <a:lnTo>
                                <a:pt x="7020" y="0"/>
                              </a:lnTo>
                              <a:lnTo>
                                <a:pt x="8640" y="0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008542"/>
                            </a:gs>
                            <a:gs pos="100000">
                              <a:srgbClr val="58A618"/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F9BE12" id="Group 45" o:spid="_x0000_s1026" style="position:absolute;margin-left:221.25pt;margin-top:-35.65pt;width:197.55pt;height:190.65pt;z-index:251685376" coordorigin="4761,4" coordsize="3951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">
              <v:shape id="Freeform 46" o:spid="_x0000_s1027" style="position:absolute;left:4761;top:4;width:3780;height:3060;visibility:visible;mso-wrap-style:square;v-text-anchor:top" coordsize="3780,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ybOcMA&#10;AADbAAAADwAAAGRycy9kb3ducmV2LnhtbESPQWsCQQyF74X+hyGCtzprEdHVUaRQ6MEKau05zsTd&#10;xZ3MsjPVrb/eHARvCe/lvS/zZedrdaE2VoENDAcZKGIbXMWFgZ/959sEVEzIDuvAZOCfIiwXry9z&#10;zF248pYuu1QoCeGYo4EypSbXOtqSPMZBaIhFO4XWY5K1LbRr8SrhvtbvWTbWHiuWhhIb+ijJnnd/&#10;3oD7nU6b73U4Hk6H9c3GjpIdbYzp97rVDFSiLj3Nj+svJ/hCL7/IAHp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ybOcMAAADbAAAADwAAAAAAAAAAAAAAAACYAgAAZHJzL2Rv&#10;d25yZXYueG1sUEsFBgAAAAAEAAQA9QAAAIgDAAAAAA==&#10;" path="m3780,l2160,3060,,3060,,,3780,xe" stroked="f">
                <v:path arrowok="t" o:connecttype="custom" o:connectlocs="3780,0;2160,3060;0,3060;0,0;3780,0" o:connectangles="0,0,0,0,0"/>
              </v:shape>
              <v:shape id="Freeform 47" o:spid="_x0000_s1028" style="position:absolute;left:6921;top:4;width:1791;height:3059;visibility:visible;mso-wrap-style:square;v-text-anchor:top" coordsize="8640,1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QULcEA&#10;AADbAAAADwAAAGRycy9kb3ducmV2LnhtbERPTYvCMBC9L/gfwgje1rQeZKlGEUEQRWHdPay3oRnb&#10;0mZSmlijv94Iwt7m8T5nvgymET11rrKsIB0nIIhzqysuFPz+bD6/QDiPrLGxTAru5GC5GHzMMdP2&#10;xt/Un3whYgi7DBWU3reZlC4vyaAb25Y4chfbGfQRdoXUHd5iuGnkJEmm0mDFsaHEltYl5fXpahTs&#10;Qn/cFv4vzR/1YXKuH/ew36+VGg3DagbCU/D/4rd7q+P8FF6/x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UFC3BAAAA2wAAAA8AAAAAAAAAAAAAAAAAmAIAAGRycy9kb3du&#10;cmV2LnhtbFBLBQYAAAAABAAEAPUAAACGAwAAAAA=&#10;" path="m8640,l180,14760r-180,l7020,,8640,xe" fillcolor="#008542" stroked="f">
                <v:fill color2="#58a618" angle="135" focus="100%" type="gradient"/>
                <v:path arrowok="t" o:connecttype="custom" o:connectlocs="1791,0;37,3059;0,3059;1455,0;1791,0" o:connectangles="0,0,0,0,0"/>
                <o:lock v:ext="edit" aspectratio="t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2304" behindDoc="0" locked="0" layoutInCell="1" allowOverlap="1" wp14:anchorId="063B9ED0" wp14:editId="063B9ED1">
          <wp:simplePos x="0" y="0"/>
          <wp:positionH relativeFrom="column">
            <wp:posOffset>-1289685</wp:posOffset>
          </wp:positionH>
          <wp:positionV relativeFrom="page">
            <wp:posOffset>3190875</wp:posOffset>
          </wp:positionV>
          <wp:extent cx="7791450" cy="10134600"/>
          <wp:effectExtent l="19050" t="0" r="0" b="0"/>
          <wp:wrapNone/>
          <wp:docPr id="9" name="Afbeelding 17" descr="large-2007-6-72354-full[100dpi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arge-2007-6-72354-full[100dpi]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134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063B9ED2" wp14:editId="063B9ED3">
              <wp:simplePos x="0" y="0"/>
              <wp:positionH relativeFrom="column">
                <wp:posOffset>-1080135</wp:posOffset>
              </wp:positionH>
              <wp:positionV relativeFrom="paragraph">
                <wp:posOffset>-457200</wp:posOffset>
              </wp:positionV>
              <wp:extent cx="7560310" cy="4702810"/>
              <wp:effectExtent l="5715" t="9525" r="6350" b="12065"/>
              <wp:wrapNone/>
              <wp:docPr id="4" name="Rectangl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47028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D05593" id="Rectangle 43" o:spid="_x0000_s1026" style="position:absolute;margin-left:-85.05pt;margin-top:-36pt;width:595.3pt;height:370.3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" fillcolor="#009fda [3204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063B9ED4" wp14:editId="063B9ED5">
              <wp:simplePos x="0" y="0"/>
              <wp:positionH relativeFrom="column">
                <wp:posOffset>-1224280</wp:posOffset>
              </wp:positionH>
              <wp:positionV relativeFrom="paragraph">
                <wp:posOffset>-447675</wp:posOffset>
              </wp:positionV>
              <wp:extent cx="4857750" cy="2411730"/>
              <wp:effectExtent l="4445" t="0" r="0" b="0"/>
              <wp:wrapNone/>
              <wp:docPr id="2" name="Rect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57750" cy="2411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4820A3" id="Rectangle 44" o:spid="_x0000_s1026" style="position:absolute;margin-left:-96.4pt;margin-top:-35.25pt;width:382.5pt;height:189.9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26152"/>
    <w:multiLevelType w:val="multilevel"/>
    <w:tmpl w:val="D9784C26"/>
    <w:lvl w:ilvl="0">
      <w:start w:val="1"/>
      <w:numFmt w:val="decimal"/>
      <w:pStyle w:val="HoofdstukNummerNiveau1RapportageVVV"/>
      <w:lvlText w:val="%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pStyle w:val="ParagraafNummerNiveau2RapportageVVV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pStyle w:val="ParagraafNummerNiveau3RapportageVVV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ParagraafNummerNiveau4RapportageVVV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4" w:hanging="1134"/>
      </w:pPr>
      <w:rPr>
        <w:rFonts w:hint="default"/>
      </w:rPr>
    </w:lvl>
  </w:abstractNum>
  <w:abstractNum w:abstractNumId="1" w15:restartNumberingAfterBreak="0">
    <w:nsid w:val="38FB2AA8"/>
    <w:multiLevelType w:val="hybridMultilevel"/>
    <w:tmpl w:val="6FE2CCEE"/>
    <w:lvl w:ilvl="0" w:tplc="3C866C3C">
      <w:start w:val="1"/>
      <w:numFmt w:val="bullet"/>
      <w:pStyle w:val="OpsommingRapportageVVV"/>
      <w:lvlText w:val=""/>
      <w:lvlJc w:val="left"/>
      <w:pPr>
        <w:ind w:left="720" w:hanging="360"/>
      </w:pPr>
      <w:rPr>
        <w:rFonts w:ascii="Symbol" w:hAnsi="Symbol" w:hint="default"/>
        <w:color w:val="009FDA" w:themeColor="accent1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3E68BD"/>
    <w:multiLevelType w:val="multilevel"/>
    <w:tmpl w:val="B4AEE500"/>
    <w:lvl w:ilvl="0">
      <w:start w:val="1"/>
      <w:numFmt w:val="decimal"/>
      <w:pStyle w:val="HoofdstukNummerRapportageVVV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ParagraafNummerRapportageVVV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357" w:hanging="357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2289">
      <o:colormru v:ext="edit" colors="#44a436,#e17000"/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F4A"/>
    <w:rsid w:val="00005173"/>
    <w:rsid w:val="000067BC"/>
    <w:rsid w:val="00011C03"/>
    <w:rsid w:val="00050119"/>
    <w:rsid w:val="000633C2"/>
    <w:rsid w:val="000B4E9E"/>
    <w:rsid w:val="000B6D88"/>
    <w:rsid w:val="00156387"/>
    <w:rsid w:val="0019314E"/>
    <w:rsid w:val="001B0B99"/>
    <w:rsid w:val="001C20A3"/>
    <w:rsid w:val="001C480C"/>
    <w:rsid w:val="001D206F"/>
    <w:rsid w:val="001D5FAB"/>
    <w:rsid w:val="002370BD"/>
    <w:rsid w:val="002663B0"/>
    <w:rsid w:val="00286FC7"/>
    <w:rsid w:val="002B51DB"/>
    <w:rsid w:val="002E3BFC"/>
    <w:rsid w:val="002F18BE"/>
    <w:rsid w:val="00301EAA"/>
    <w:rsid w:val="0030547A"/>
    <w:rsid w:val="0031379A"/>
    <w:rsid w:val="00335064"/>
    <w:rsid w:val="00336663"/>
    <w:rsid w:val="00342D4C"/>
    <w:rsid w:val="00342E79"/>
    <w:rsid w:val="00343EE9"/>
    <w:rsid w:val="00351A06"/>
    <w:rsid w:val="003A6106"/>
    <w:rsid w:val="003B0F5C"/>
    <w:rsid w:val="003C2D47"/>
    <w:rsid w:val="003E3EE5"/>
    <w:rsid w:val="003E74E9"/>
    <w:rsid w:val="0041027D"/>
    <w:rsid w:val="00421848"/>
    <w:rsid w:val="004449A7"/>
    <w:rsid w:val="004602D5"/>
    <w:rsid w:val="0047194C"/>
    <w:rsid w:val="00486F4A"/>
    <w:rsid w:val="004E48C9"/>
    <w:rsid w:val="004F0460"/>
    <w:rsid w:val="005041EF"/>
    <w:rsid w:val="005159AD"/>
    <w:rsid w:val="0057473D"/>
    <w:rsid w:val="005C135B"/>
    <w:rsid w:val="005D0B34"/>
    <w:rsid w:val="005D111C"/>
    <w:rsid w:val="005E4563"/>
    <w:rsid w:val="00604CB1"/>
    <w:rsid w:val="00625351"/>
    <w:rsid w:val="00626D02"/>
    <w:rsid w:val="006363C5"/>
    <w:rsid w:val="00656563"/>
    <w:rsid w:val="006617E2"/>
    <w:rsid w:val="00677A34"/>
    <w:rsid w:val="00683933"/>
    <w:rsid w:val="00687835"/>
    <w:rsid w:val="006A3587"/>
    <w:rsid w:val="006A7CB2"/>
    <w:rsid w:val="006A7E54"/>
    <w:rsid w:val="006C342C"/>
    <w:rsid w:val="006C5765"/>
    <w:rsid w:val="00700839"/>
    <w:rsid w:val="00705B6E"/>
    <w:rsid w:val="00710D33"/>
    <w:rsid w:val="00711385"/>
    <w:rsid w:val="00713A65"/>
    <w:rsid w:val="00715649"/>
    <w:rsid w:val="00727F76"/>
    <w:rsid w:val="007539BF"/>
    <w:rsid w:val="0077068B"/>
    <w:rsid w:val="007758A1"/>
    <w:rsid w:val="00793548"/>
    <w:rsid w:val="00793A31"/>
    <w:rsid w:val="0080356E"/>
    <w:rsid w:val="00805EFB"/>
    <w:rsid w:val="00850FCF"/>
    <w:rsid w:val="008923B6"/>
    <w:rsid w:val="008B7C53"/>
    <w:rsid w:val="008C2431"/>
    <w:rsid w:val="008E4A6E"/>
    <w:rsid w:val="009024A5"/>
    <w:rsid w:val="0096384D"/>
    <w:rsid w:val="00A121FB"/>
    <w:rsid w:val="00A13E8E"/>
    <w:rsid w:val="00A2528E"/>
    <w:rsid w:val="00A26D8E"/>
    <w:rsid w:val="00A80B9E"/>
    <w:rsid w:val="00A90795"/>
    <w:rsid w:val="00AA11B5"/>
    <w:rsid w:val="00AC5482"/>
    <w:rsid w:val="00AF341C"/>
    <w:rsid w:val="00B116BA"/>
    <w:rsid w:val="00B44A02"/>
    <w:rsid w:val="00B60BAF"/>
    <w:rsid w:val="00B72698"/>
    <w:rsid w:val="00B862E5"/>
    <w:rsid w:val="00B9502E"/>
    <w:rsid w:val="00BA4BAA"/>
    <w:rsid w:val="00BB0106"/>
    <w:rsid w:val="00BB3F23"/>
    <w:rsid w:val="00BC0451"/>
    <w:rsid w:val="00BD6E32"/>
    <w:rsid w:val="00BE6924"/>
    <w:rsid w:val="00C0698E"/>
    <w:rsid w:val="00C24E93"/>
    <w:rsid w:val="00C33173"/>
    <w:rsid w:val="00C81BAD"/>
    <w:rsid w:val="00CC1ACF"/>
    <w:rsid w:val="00CD4D6D"/>
    <w:rsid w:val="00CE7F8E"/>
    <w:rsid w:val="00D028D3"/>
    <w:rsid w:val="00D31D58"/>
    <w:rsid w:val="00D56712"/>
    <w:rsid w:val="00D642B9"/>
    <w:rsid w:val="00D720F2"/>
    <w:rsid w:val="00D84197"/>
    <w:rsid w:val="00D878CD"/>
    <w:rsid w:val="00D92D23"/>
    <w:rsid w:val="00D93E9D"/>
    <w:rsid w:val="00DB009B"/>
    <w:rsid w:val="00DD1694"/>
    <w:rsid w:val="00DD1C4D"/>
    <w:rsid w:val="00DE3712"/>
    <w:rsid w:val="00DF7E6B"/>
    <w:rsid w:val="00E337AC"/>
    <w:rsid w:val="00EC047C"/>
    <w:rsid w:val="00ED3AF6"/>
    <w:rsid w:val="00F532DF"/>
    <w:rsid w:val="00F55326"/>
    <w:rsid w:val="00F56361"/>
    <w:rsid w:val="00F94C1C"/>
    <w:rsid w:val="00FD2ABF"/>
    <w:rsid w:val="00FD5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44a436,#e17000"/>
      <o:colormenu v:ext="edit" fillcolor="none" strokecolor="none [3213]"/>
    </o:shapedefaults>
    <o:shapelayout v:ext="edit">
      <o:idmap v:ext="edit" data="1"/>
    </o:shapelayout>
  </w:shapeDefaults>
  <w:doNotEmbedSmartTags/>
  <w:decimalSymbol w:val=","/>
  <w:listSeparator w:val=";"/>
  <w14:docId w14:val="063B9E5D"/>
  <w15:docId w15:val="{94A531D9-FF77-4E78-8E5C-635282475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lang w:val="nl-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3" w:uiPriority="0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99"/>
    <w:qFormat/>
    <w:rsid w:val="005E4563"/>
    <w:pPr>
      <w:tabs>
        <w:tab w:val="left" w:pos="567"/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cs="Arial"/>
      <w:szCs w:val="22"/>
    </w:rPr>
  </w:style>
  <w:style w:type="paragraph" w:styleId="Kop1">
    <w:name w:val="heading 1"/>
    <w:basedOn w:val="Standaard"/>
    <w:next w:val="Standaard"/>
    <w:uiPriority w:val="99"/>
    <w:semiHidden/>
    <w:rsid w:val="00DD169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76A3" w:themeColor="accent1" w:themeShade="BF"/>
      <w:sz w:val="28"/>
      <w:szCs w:val="28"/>
    </w:rPr>
  </w:style>
  <w:style w:type="paragraph" w:styleId="Kop2">
    <w:name w:val="heading 2"/>
    <w:basedOn w:val="Standaard"/>
    <w:next w:val="Standaard"/>
    <w:uiPriority w:val="99"/>
    <w:semiHidden/>
    <w:rsid w:val="00DD169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9FDA" w:themeColor="accent1"/>
      <w:sz w:val="26"/>
      <w:szCs w:val="26"/>
    </w:rPr>
  </w:style>
  <w:style w:type="paragraph" w:styleId="Kop3">
    <w:name w:val="heading 3"/>
    <w:basedOn w:val="Standaard"/>
    <w:next w:val="Standaard"/>
    <w:semiHidden/>
    <w:rsid w:val="008E4A6E"/>
    <w:pPr>
      <w:keepNext/>
      <w:numPr>
        <w:ilvl w:val="2"/>
        <w:numId w:val="2"/>
      </w:numPr>
      <w:spacing w:before="240" w:after="60"/>
      <w:outlineLvl w:val="2"/>
    </w:pPr>
    <w:rPr>
      <w:rFonts w:ascii="Frutiger 55 Roman" w:hAnsi="Frutiger 55 Roman"/>
      <w:b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0698E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9FDA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0698E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004E6C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0698E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4E6C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0698E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797979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0698E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797979" w:themeColor="text1" w:themeTint="BF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0698E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797979" w:themeColor="text1" w:themeTint="BF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GevolgdeHyperlink">
    <w:name w:val="FollowedHyperlink"/>
    <w:basedOn w:val="Standaardalinea-lettertype"/>
    <w:semiHidden/>
    <w:rsid w:val="008E4A6E"/>
    <w:rPr>
      <w:color w:val="800080"/>
      <w:u w:val="single"/>
    </w:rPr>
  </w:style>
  <w:style w:type="paragraph" w:styleId="Voettekst">
    <w:name w:val="footer"/>
    <w:basedOn w:val="Standaard"/>
    <w:semiHidden/>
    <w:rsid w:val="00483F5A"/>
    <w:pPr>
      <w:tabs>
        <w:tab w:val="center" w:pos="4153"/>
        <w:tab w:val="right" w:pos="8306"/>
      </w:tabs>
    </w:pPr>
  </w:style>
  <w:style w:type="character" w:styleId="Hyperlink">
    <w:name w:val="Hyperlink"/>
    <w:aliases w:val="VvV Hyperlink"/>
    <w:basedOn w:val="Standaardalinea-lettertype"/>
    <w:uiPriority w:val="99"/>
    <w:rsid w:val="00F94C1C"/>
    <w:rPr>
      <w:rFonts w:ascii="Arial" w:hAnsi="Arial"/>
      <w:color w:val="009FDA" w:themeColor="accent1"/>
      <w:u w:val="none"/>
    </w:rPr>
  </w:style>
  <w:style w:type="character" w:styleId="Paginanummer">
    <w:name w:val="page number"/>
    <w:aliases w:val="VvV Page Number"/>
    <w:basedOn w:val="Standaardalinea-lettertype"/>
    <w:semiHidden/>
    <w:rsid w:val="00DD1694"/>
    <w:rPr>
      <w:rFonts w:ascii="Verdana" w:hAnsi="Verdana"/>
    </w:rPr>
  </w:style>
  <w:style w:type="paragraph" w:styleId="Koptekst">
    <w:name w:val="header"/>
    <w:basedOn w:val="Standaard"/>
    <w:semiHidden/>
    <w:rsid w:val="008E4A6E"/>
    <w:pPr>
      <w:tabs>
        <w:tab w:val="center" w:pos="4320"/>
        <w:tab w:val="right" w:pos="8640"/>
      </w:tabs>
    </w:pPr>
  </w:style>
  <w:style w:type="paragraph" w:styleId="Inhopg1">
    <w:name w:val="toc 1"/>
    <w:basedOn w:val="Standaard"/>
    <w:next w:val="Standaard"/>
    <w:autoRedefine/>
    <w:uiPriority w:val="39"/>
    <w:unhideWhenUsed/>
    <w:rsid w:val="00A13E8E"/>
    <w:pPr>
      <w:tabs>
        <w:tab w:val="clear" w:pos="567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right" w:pos="9072"/>
      </w:tabs>
      <w:spacing w:before="120"/>
      <w:ind w:left="1134" w:hanging="1134"/>
    </w:pPr>
    <w:rPr>
      <w:b/>
      <w:bCs/>
      <w:noProof/>
      <w:szCs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A13E8E"/>
    <w:pPr>
      <w:tabs>
        <w:tab w:val="clear" w:pos="567"/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right" w:pos="9072"/>
      </w:tabs>
      <w:spacing w:before="120"/>
      <w:ind w:left="1134" w:hanging="1134"/>
    </w:pPr>
    <w:rPr>
      <w:iCs/>
      <w:noProof/>
      <w:szCs w:val="20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0698E"/>
    <w:rPr>
      <w:rFonts w:asciiTheme="majorHAnsi" w:eastAsiaTheme="majorEastAsia" w:hAnsiTheme="majorHAnsi" w:cstheme="majorBidi"/>
      <w:b/>
      <w:bCs/>
      <w:i/>
      <w:iCs/>
      <w:color w:val="009FDA" w:themeColor="accent1"/>
      <w:sz w:val="22"/>
      <w:szCs w:val="22"/>
      <w:lang w:eastAsia="en-US"/>
    </w:rPr>
  </w:style>
  <w:style w:type="paragraph" w:customStyle="1" w:styleId="vvvstandaard">
    <w:name w:val="vvv_standaard"/>
    <w:basedOn w:val="Standaard"/>
    <w:link w:val="vvvstandaardChar1"/>
    <w:qFormat/>
    <w:rsid w:val="00BB0106"/>
    <w:pPr>
      <w:jc w:val="both"/>
    </w:pPr>
  </w:style>
  <w:style w:type="table" w:styleId="Tabelraster">
    <w:name w:val="Table Grid"/>
    <w:basedOn w:val="Standaardtabel"/>
    <w:uiPriority w:val="59"/>
    <w:rsid w:val="00DD1694"/>
    <w:pPr>
      <w:spacing w:line="240" w:lineRule="auto"/>
    </w:pPr>
    <w:rPr>
      <w:rFonts w:eastAsia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3E74E9"/>
    <w:pPr>
      <w:outlineLvl w:val="9"/>
    </w:pPr>
  </w:style>
  <w:style w:type="paragraph" w:styleId="Lijst">
    <w:name w:val="List"/>
    <w:basedOn w:val="Standaard"/>
    <w:uiPriority w:val="99"/>
    <w:semiHidden/>
    <w:unhideWhenUsed/>
    <w:rsid w:val="00DD1694"/>
    <w:pPr>
      <w:spacing w:line="280" w:lineRule="exact"/>
      <w:ind w:left="283" w:hanging="283"/>
      <w:contextualSpacing/>
    </w:pPr>
    <w:rPr>
      <w:color w:val="4D4D4D"/>
      <w:szCs w:val="24"/>
    </w:rPr>
  </w:style>
  <w:style w:type="paragraph" w:styleId="Ondertitel">
    <w:name w:val="Subtitle"/>
    <w:basedOn w:val="Standaard"/>
    <w:next w:val="Standaard"/>
    <w:link w:val="OndertitelChar"/>
    <w:uiPriority w:val="11"/>
    <w:semiHidden/>
    <w:rsid w:val="008E4A6E"/>
    <w:pPr>
      <w:spacing w:after="60" w:line="720" w:lineRule="exact"/>
      <w:outlineLvl w:val="1"/>
    </w:pPr>
    <w:rPr>
      <w:rFonts w:cs="Times New Roman"/>
      <w:color w:val="009FDA"/>
      <w:sz w:val="52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5E4563"/>
    <w:rPr>
      <w:color w:val="009FDA"/>
      <w:sz w:val="52"/>
      <w:szCs w:val="22"/>
    </w:rPr>
  </w:style>
  <w:style w:type="character" w:styleId="Intensievebenadrukking">
    <w:name w:val="Intense Emphasis"/>
    <w:basedOn w:val="Standaardalinea-lettertype"/>
    <w:uiPriority w:val="21"/>
    <w:semiHidden/>
    <w:rsid w:val="008E4A6E"/>
    <w:rPr>
      <w:b/>
      <w:bCs/>
      <w:i/>
      <w:iCs/>
      <w:color w:val="009FDA" w:themeColor="accent1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C047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C047C"/>
    <w:rPr>
      <w:rFonts w:ascii="Tahoma" w:hAnsi="Tahoma" w:cs="Tahoma"/>
      <w:color w:val="4D4D4D"/>
      <w:sz w:val="16"/>
      <w:szCs w:val="16"/>
      <w:lang w:eastAsia="en-US"/>
    </w:rPr>
  </w:style>
  <w:style w:type="paragraph" w:styleId="Documentstructuur">
    <w:name w:val="Document Map"/>
    <w:basedOn w:val="Standaard"/>
    <w:link w:val="DocumentstructuurChar"/>
    <w:uiPriority w:val="99"/>
    <w:semiHidden/>
    <w:rsid w:val="00DD1694"/>
    <w:rPr>
      <w:rFonts w:ascii="Tahoma" w:hAnsi="Tahoma" w:cs="Tahoma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DD1694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HoofdstukNummerRapportageVVV">
    <w:name w:val="Hoofdstuk Nummer Rapportage VVV"/>
    <w:next w:val="vvvstandaard"/>
    <w:uiPriority w:val="1"/>
    <w:rsid w:val="00C24E93"/>
    <w:pPr>
      <w:numPr>
        <w:numId w:val="2"/>
      </w:numPr>
      <w:spacing w:before="240" w:after="120"/>
      <w:ind w:left="1134" w:hanging="1134"/>
      <w:outlineLvl w:val="0"/>
    </w:pPr>
    <w:rPr>
      <w:rFonts w:eastAsiaTheme="majorEastAsia" w:cstheme="majorBidi"/>
      <w:bCs/>
      <w:color w:val="009FDA" w:themeColor="accent1"/>
      <w:sz w:val="36"/>
      <w:szCs w:val="28"/>
      <w:lang w:eastAsia="en-US"/>
    </w:rPr>
  </w:style>
  <w:style w:type="paragraph" w:customStyle="1" w:styleId="HoofdstukRapportageVVV">
    <w:name w:val="Hoofdstuk Rapportage VVV"/>
    <w:next w:val="vvvstandaard"/>
    <w:uiPriority w:val="2"/>
    <w:rsid w:val="00ED3AF6"/>
    <w:pPr>
      <w:spacing w:before="240" w:after="120"/>
      <w:outlineLvl w:val="0"/>
    </w:pPr>
    <w:rPr>
      <w:rFonts w:eastAsiaTheme="majorEastAsia" w:cstheme="majorBidi"/>
      <w:bCs/>
      <w:color w:val="009FDA" w:themeColor="accent1"/>
      <w:sz w:val="36"/>
      <w:szCs w:val="28"/>
      <w:lang w:eastAsia="en-US"/>
    </w:rPr>
  </w:style>
  <w:style w:type="paragraph" w:customStyle="1" w:styleId="ParagraafNummerRapportageVVV">
    <w:name w:val="Paragraaf Nummer Rapportage VVV"/>
    <w:next w:val="vvvstandaard"/>
    <w:uiPriority w:val="3"/>
    <w:rsid w:val="00C24E93"/>
    <w:pPr>
      <w:numPr>
        <w:ilvl w:val="1"/>
        <w:numId w:val="2"/>
      </w:numPr>
      <w:spacing w:before="240"/>
      <w:ind w:left="1134" w:hanging="1134"/>
      <w:outlineLvl w:val="1"/>
    </w:pPr>
    <w:rPr>
      <w:rFonts w:eastAsiaTheme="minorHAnsi" w:cstheme="minorBidi"/>
      <w:b/>
      <w:color w:val="009FDA" w:themeColor="accent1"/>
      <w:sz w:val="22"/>
      <w:szCs w:val="22"/>
      <w:lang w:eastAsia="en-US"/>
    </w:rPr>
  </w:style>
  <w:style w:type="paragraph" w:customStyle="1" w:styleId="ParagraafRapportageVVV">
    <w:name w:val="Paragraaf Rapportage VVV"/>
    <w:next w:val="vvvstandaard"/>
    <w:autoRedefine/>
    <w:uiPriority w:val="4"/>
    <w:rsid w:val="00ED3AF6"/>
    <w:pPr>
      <w:spacing w:before="240"/>
      <w:outlineLvl w:val="1"/>
    </w:pPr>
    <w:rPr>
      <w:rFonts w:eastAsiaTheme="majorEastAsia" w:cstheme="majorBidi"/>
      <w:b/>
      <w:bCs/>
      <w:color w:val="009FDA" w:themeColor="accent1"/>
      <w:sz w:val="22"/>
      <w:szCs w:val="28"/>
      <w:lang w:eastAsia="en-US"/>
    </w:rPr>
  </w:style>
  <w:style w:type="paragraph" w:customStyle="1" w:styleId="SubtitelRapportageVVV">
    <w:name w:val="Subtitel Rapportage VVV"/>
    <w:uiPriority w:val="98"/>
    <w:rsid w:val="002663B0"/>
    <w:pPr>
      <w:spacing w:line="600" w:lineRule="exact"/>
    </w:pPr>
    <w:rPr>
      <w:rFonts w:eastAsiaTheme="minorHAnsi" w:cstheme="minorBidi"/>
      <w:color w:val="4D4D4D" w:themeColor="text1"/>
      <w:sz w:val="40"/>
      <w:szCs w:val="22"/>
      <w:lang w:val="en-GB" w:eastAsia="en-US"/>
    </w:rPr>
  </w:style>
  <w:style w:type="paragraph" w:customStyle="1" w:styleId="TitelRapportageLiggendVVV">
    <w:name w:val="Titel Rapportage Liggend VVV"/>
    <w:basedOn w:val="TitelRapportageStaandVVV"/>
    <w:autoRedefine/>
    <w:uiPriority w:val="99"/>
    <w:rsid w:val="002663B0"/>
    <w:pPr>
      <w:spacing w:line="760" w:lineRule="exact"/>
    </w:pPr>
    <w:rPr>
      <w:sz w:val="56"/>
    </w:rPr>
  </w:style>
  <w:style w:type="paragraph" w:customStyle="1" w:styleId="TitelRapportageStaandVVV">
    <w:name w:val="Titel Rapportage Staand VVV"/>
    <w:autoRedefine/>
    <w:uiPriority w:val="97"/>
    <w:rsid w:val="002663B0"/>
    <w:pPr>
      <w:spacing w:line="1000" w:lineRule="exact"/>
    </w:pPr>
    <w:rPr>
      <w:rFonts w:eastAsiaTheme="majorEastAsia" w:cstheme="majorBidi"/>
      <w:bCs/>
      <w:color w:val="009FDA" w:themeColor="accent1"/>
      <w:sz w:val="80"/>
      <w:szCs w:val="28"/>
      <w:lang w:eastAsia="en-US"/>
    </w:rPr>
  </w:style>
  <w:style w:type="paragraph" w:customStyle="1" w:styleId="Tussenkop1VVV">
    <w:name w:val="Tussenkop 1 VVV"/>
    <w:next w:val="vvvstandaard"/>
    <w:uiPriority w:val="8"/>
    <w:qFormat/>
    <w:rsid w:val="008C2431"/>
    <w:pPr>
      <w:tabs>
        <w:tab w:val="left" w:pos="1134"/>
      </w:tabs>
      <w:spacing w:before="240"/>
      <w:outlineLvl w:val="2"/>
    </w:pPr>
    <w:rPr>
      <w:rFonts w:eastAsiaTheme="minorHAnsi" w:cstheme="minorBidi"/>
      <w:b/>
      <w:szCs w:val="22"/>
      <w:lang w:eastAsia="en-US"/>
    </w:rPr>
  </w:style>
  <w:style w:type="paragraph" w:customStyle="1" w:styleId="Tussenkop2VVV">
    <w:name w:val="Tussenkop 2 VVV"/>
    <w:next w:val="vvvstandaard"/>
    <w:uiPriority w:val="10"/>
    <w:qFormat/>
    <w:rsid w:val="008C2431"/>
    <w:pPr>
      <w:tabs>
        <w:tab w:val="left" w:pos="1134"/>
      </w:tabs>
      <w:spacing w:before="240"/>
      <w:outlineLvl w:val="3"/>
    </w:pPr>
    <w:rPr>
      <w:rFonts w:eastAsiaTheme="minorHAnsi" w:cstheme="minorBidi"/>
      <w:i/>
      <w:szCs w:val="22"/>
      <w:lang w:eastAsia="en-US"/>
    </w:rPr>
  </w:style>
  <w:style w:type="paragraph" w:customStyle="1" w:styleId="VertrouwelijkRapportageVVV">
    <w:name w:val="Vertrouwelijk Rapportage VVV"/>
    <w:basedOn w:val="TitelRapportageLiggendVVV"/>
    <w:uiPriority w:val="99"/>
    <w:rsid w:val="002663B0"/>
    <w:pPr>
      <w:spacing w:line="240" w:lineRule="auto"/>
    </w:pPr>
    <w:rPr>
      <w:color w:val="FFFFFF" w:themeColor="background1"/>
      <w:sz w:val="24"/>
    </w:rPr>
  </w:style>
  <w:style w:type="paragraph" w:customStyle="1" w:styleId="WitteTitelRapportageVVV">
    <w:name w:val="Witte Titel Rapportage VVV"/>
    <w:uiPriority w:val="99"/>
    <w:rsid w:val="002663B0"/>
    <w:pPr>
      <w:spacing w:line="1160" w:lineRule="exact"/>
    </w:pPr>
    <w:rPr>
      <w:rFonts w:eastAsiaTheme="majorEastAsia" w:cstheme="majorBidi"/>
      <w:bCs/>
      <w:color w:val="FFFFFF" w:themeColor="background1"/>
      <w:sz w:val="80"/>
      <w:szCs w:val="28"/>
      <w:lang w:eastAsia="en-US"/>
    </w:rPr>
  </w:style>
  <w:style w:type="paragraph" w:customStyle="1" w:styleId="OpsommingRapportageVVV">
    <w:name w:val="Opsomming Rapportage VVV"/>
    <w:uiPriority w:val="99"/>
    <w:qFormat/>
    <w:rsid w:val="001D206F"/>
    <w:pPr>
      <w:numPr>
        <w:numId w:val="1"/>
      </w:numPr>
      <w:ind w:left="357" w:hanging="357"/>
      <w:jc w:val="both"/>
    </w:pPr>
    <w:rPr>
      <w:rFonts w:eastAsiaTheme="minorHAnsi" w:cstheme="minorBidi"/>
      <w:szCs w:val="22"/>
      <w:lang w:eastAsia="en-US"/>
    </w:rPr>
  </w:style>
  <w:style w:type="paragraph" w:customStyle="1" w:styleId="HoofstukGeenNiveauRapportageVVV">
    <w:name w:val="Hoofstuk Geen Niveau Rapportage VVV"/>
    <w:next w:val="vvvstandaard"/>
    <w:uiPriority w:val="3"/>
    <w:rsid w:val="00ED3AF6"/>
    <w:pPr>
      <w:spacing w:before="240" w:after="120"/>
    </w:pPr>
    <w:rPr>
      <w:rFonts w:eastAsiaTheme="majorEastAsia" w:cstheme="majorBidi"/>
      <w:bCs/>
      <w:color w:val="009FDA" w:themeColor="accent1"/>
      <w:sz w:val="36"/>
      <w:szCs w:val="28"/>
      <w:lang w:eastAsia="en-US"/>
    </w:rPr>
  </w:style>
  <w:style w:type="paragraph" w:customStyle="1" w:styleId="vvvkop1">
    <w:name w:val="vvv_kop1"/>
    <w:basedOn w:val="Kop1"/>
    <w:next w:val="vvvstandaard"/>
    <w:uiPriority w:val="1"/>
    <w:semiHidden/>
    <w:rsid w:val="00C81BAD"/>
    <w:pPr>
      <w:spacing w:before="0"/>
    </w:pPr>
    <w:rPr>
      <w:rFonts w:ascii="Arial" w:hAnsi="Arial"/>
      <w:color w:val="4D4D4D" w:themeColor="text1"/>
      <w:sz w:val="2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0698E"/>
    <w:rPr>
      <w:rFonts w:asciiTheme="majorHAnsi" w:eastAsiaTheme="majorEastAsia" w:hAnsiTheme="majorHAnsi" w:cstheme="majorBidi"/>
      <w:color w:val="004E6C" w:themeColor="accent1" w:themeShade="7F"/>
      <w:sz w:val="22"/>
      <w:szCs w:val="22"/>
      <w:lang w:eastAsia="en-US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0698E"/>
    <w:rPr>
      <w:rFonts w:asciiTheme="majorHAnsi" w:eastAsiaTheme="majorEastAsia" w:hAnsiTheme="majorHAnsi" w:cstheme="majorBidi"/>
      <w:i/>
      <w:iCs/>
      <w:color w:val="004E6C" w:themeColor="accent1" w:themeShade="7F"/>
      <w:sz w:val="22"/>
      <w:szCs w:val="22"/>
      <w:lang w:eastAsia="en-US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0698E"/>
    <w:rPr>
      <w:rFonts w:asciiTheme="majorHAnsi" w:eastAsiaTheme="majorEastAsia" w:hAnsiTheme="majorHAnsi" w:cstheme="majorBidi"/>
      <w:i/>
      <w:iCs/>
      <w:color w:val="797979" w:themeColor="text1" w:themeTint="BF"/>
      <w:sz w:val="22"/>
      <w:szCs w:val="22"/>
      <w:lang w:eastAsia="en-US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0698E"/>
    <w:rPr>
      <w:rFonts w:asciiTheme="majorHAnsi" w:eastAsiaTheme="majorEastAsia" w:hAnsiTheme="majorHAnsi" w:cstheme="majorBidi"/>
      <w:color w:val="797979" w:themeColor="text1" w:themeTint="BF"/>
      <w:lang w:eastAsia="en-US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0698E"/>
    <w:rPr>
      <w:rFonts w:asciiTheme="majorHAnsi" w:eastAsiaTheme="majorEastAsia" w:hAnsiTheme="majorHAnsi" w:cstheme="majorBidi"/>
      <w:i/>
      <w:iCs/>
      <w:color w:val="797979" w:themeColor="text1" w:themeTint="BF"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C0698E"/>
    <w:pPr>
      <w:spacing w:after="60" w:line="180" w:lineRule="atLeast"/>
    </w:pPr>
    <w:rPr>
      <w:rFonts w:ascii="Trebuchet MS" w:hAnsi="Trebuchet MS" w:cs="Times New Roman"/>
      <w:color w:val="A47B5F"/>
      <w:sz w:val="13"/>
      <w:szCs w:val="13"/>
    </w:rPr>
  </w:style>
  <w:style w:type="character" w:customStyle="1" w:styleId="vvvstandaardChar1">
    <w:name w:val="vvv_standaard Char1"/>
    <w:basedOn w:val="Standaardalinea-lettertype"/>
    <w:link w:val="vvvstandaard"/>
    <w:locked/>
    <w:rsid w:val="00BB0106"/>
    <w:rPr>
      <w:rFonts w:cs="Arial"/>
      <w:szCs w:val="22"/>
    </w:rPr>
  </w:style>
  <w:style w:type="paragraph" w:styleId="Inhopg3">
    <w:name w:val="toc 3"/>
    <w:basedOn w:val="Standaard"/>
    <w:next w:val="Standaard"/>
    <w:autoRedefine/>
    <w:uiPriority w:val="39"/>
    <w:unhideWhenUsed/>
    <w:rsid w:val="00A13E8E"/>
    <w:pPr>
      <w:tabs>
        <w:tab w:val="clear" w:pos="567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right" w:pos="9072"/>
      </w:tabs>
      <w:spacing w:before="120"/>
      <w:ind w:left="1134" w:hanging="1134"/>
    </w:pPr>
    <w:rPr>
      <w:noProof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A13E8E"/>
    <w:pPr>
      <w:tabs>
        <w:tab w:val="clear" w:pos="567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right" w:pos="9072"/>
      </w:tabs>
      <w:spacing w:before="120"/>
      <w:ind w:left="403" w:hanging="403"/>
    </w:pPr>
    <w:rPr>
      <w:szCs w:val="20"/>
    </w:rPr>
  </w:style>
  <w:style w:type="paragraph" w:styleId="Inhopg5">
    <w:name w:val="toc 5"/>
    <w:basedOn w:val="Inhopg4"/>
    <w:next w:val="Standaard"/>
    <w:autoRedefine/>
    <w:uiPriority w:val="39"/>
    <w:unhideWhenUsed/>
    <w:rsid w:val="002B51DB"/>
  </w:style>
  <w:style w:type="paragraph" w:styleId="Inhopg6">
    <w:name w:val="toc 6"/>
    <w:basedOn w:val="Standaard"/>
    <w:next w:val="Standaard"/>
    <w:autoRedefine/>
    <w:uiPriority w:val="39"/>
    <w:unhideWhenUsed/>
    <w:rsid w:val="002B51DB"/>
    <w:pPr>
      <w:tabs>
        <w:tab w:val="clear" w:pos="567"/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left" w:pos="992"/>
        <w:tab w:val="right" w:pos="9072"/>
      </w:tabs>
      <w:ind w:left="1000"/>
    </w:pPr>
    <w:rPr>
      <w:rFonts w:asciiTheme="minorHAnsi" w:hAnsiTheme="minorHAnsi"/>
      <w:szCs w:val="20"/>
    </w:rPr>
  </w:style>
  <w:style w:type="paragraph" w:styleId="Inhopg7">
    <w:name w:val="toc 7"/>
    <w:basedOn w:val="Standaard"/>
    <w:next w:val="Standaard"/>
    <w:autoRedefine/>
    <w:uiPriority w:val="39"/>
    <w:unhideWhenUsed/>
    <w:rsid w:val="002B51DB"/>
    <w:pPr>
      <w:tabs>
        <w:tab w:val="clear" w:pos="567"/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</w:tabs>
      <w:ind w:left="1200"/>
    </w:pPr>
    <w:rPr>
      <w:rFonts w:asciiTheme="minorHAnsi" w:hAnsiTheme="minorHAnsi"/>
      <w:szCs w:val="20"/>
    </w:rPr>
  </w:style>
  <w:style w:type="paragraph" w:styleId="Inhopg8">
    <w:name w:val="toc 8"/>
    <w:basedOn w:val="Standaard"/>
    <w:next w:val="Standaard"/>
    <w:autoRedefine/>
    <w:uiPriority w:val="39"/>
    <w:unhideWhenUsed/>
    <w:rsid w:val="002B51DB"/>
    <w:pPr>
      <w:tabs>
        <w:tab w:val="clear" w:pos="567"/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</w:tabs>
      <w:ind w:left="1400"/>
    </w:pPr>
    <w:rPr>
      <w:rFonts w:asciiTheme="minorHAnsi" w:hAnsiTheme="minorHAnsi"/>
      <w:szCs w:val="20"/>
    </w:rPr>
  </w:style>
  <w:style w:type="paragraph" w:styleId="Inhopg9">
    <w:name w:val="toc 9"/>
    <w:basedOn w:val="Standaard"/>
    <w:next w:val="Standaard"/>
    <w:autoRedefine/>
    <w:uiPriority w:val="39"/>
    <w:unhideWhenUsed/>
    <w:rsid w:val="002B51DB"/>
    <w:pPr>
      <w:tabs>
        <w:tab w:val="clear" w:pos="567"/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</w:tabs>
      <w:ind w:left="1600"/>
    </w:pPr>
    <w:rPr>
      <w:rFonts w:asciiTheme="minorHAnsi" w:hAnsiTheme="minorHAnsi"/>
      <w:szCs w:val="20"/>
    </w:rPr>
  </w:style>
  <w:style w:type="character" w:styleId="Tekstvantijdelijkeaanduiding">
    <w:name w:val="Placeholder Text"/>
    <w:basedOn w:val="Standaardalinea-lettertype"/>
    <w:uiPriority w:val="99"/>
    <w:semiHidden/>
    <w:rsid w:val="00D31D58"/>
    <w:rPr>
      <w:color w:val="808080"/>
    </w:rPr>
  </w:style>
  <w:style w:type="paragraph" w:customStyle="1" w:styleId="HoofdstukGeenNummerNiveau1RapportageVVV">
    <w:name w:val="Hoofdstuk Geen Nummer Niveau 1 Rapportage VVV"/>
    <w:next w:val="vvvstandaard"/>
    <w:uiPriority w:val="5"/>
    <w:qFormat/>
    <w:rsid w:val="002B51DB"/>
    <w:pPr>
      <w:spacing w:before="240" w:after="120"/>
      <w:outlineLvl w:val="0"/>
    </w:pPr>
    <w:rPr>
      <w:rFonts w:eastAsiaTheme="majorEastAsia" w:cstheme="majorBidi"/>
      <w:bCs/>
      <w:color w:val="009FDA" w:themeColor="accent1"/>
      <w:sz w:val="36"/>
      <w:szCs w:val="28"/>
      <w:lang w:eastAsia="en-US"/>
    </w:rPr>
  </w:style>
  <w:style w:type="paragraph" w:customStyle="1" w:styleId="HoofdstukNummerNiveau1RapportageVVV">
    <w:name w:val="Hoofdstuk Nummer Niveau 1 Rapportage VVV"/>
    <w:next w:val="vvvstandaard"/>
    <w:uiPriority w:val="1"/>
    <w:qFormat/>
    <w:rsid w:val="002B51DB"/>
    <w:pPr>
      <w:numPr>
        <w:numId w:val="6"/>
      </w:numPr>
      <w:spacing w:before="240" w:after="120"/>
      <w:outlineLvl w:val="0"/>
    </w:pPr>
    <w:rPr>
      <w:rFonts w:eastAsiaTheme="majorEastAsia" w:cstheme="majorBidi"/>
      <w:bCs/>
      <w:color w:val="009FDA" w:themeColor="accent1"/>
      <w:sz w:val="36"/>
      <w:szCs w:val="28"/>
      <w:lang w:eastAsia="en-US"/>
    </w:rPr>
  </w:style>
  <w:style w:type="paragraph" w:customStyle="1" w:styleId="HoofstukGeenNummerGeenNiveauRapportageVVV">
    <w:name w:val="Hoofstuk Geen Nummer Geen Niveau Rapportage VVV"/>
    <w:next w:val="vvvstandaard"/>
    <w:uiPriority w:val="7"/>
    <w:qFormat/>
    <w:rsid w:val="002B51DB"/>
    <w:pPr>
      <w:spacing w:before="240" w:after="120"/>
    </w:pPr>
    <w:rPr>
      <w:rFonts w:eastAsiaTheme="majorEastAsia" w:cstheme="majorBidi"/>
      <w:bCs/>
      <w:color w:val="009FDA" w:themeColor="accent1"/>
      <w:sz w:val="36"/>
      <w:szCs w:val="28"/>
      <w:lang w:eastAsia="en-US"/>
    </w:rPr>
  </w:style>
  <w:style w:type="paragraph" w:customStyle="1" w:styleId="ParagraafGeenNummerNiveau2RapportageVVV">
    <w:name w:val="Paragraaf Geen Nummer Niveau 2 Rapportage VVV"/>
    <w:next w:val="vvvstandaard"/>
    <w:autoRedefine/>
    <w:uiPriority w:val="6"/>
    <w:qFormat/>
    <w:rsid w:val="00D56712"/>
    <w:pPr>
      <w:spacing w:before="240"/>
      <w:outlineLvl w:val="1"/>
    </w:pPr>
    <w:rPr>
      <w:rFonts w:eastAsiaTheme="majorEastAsia" w:cstheme="majorBidi"/>
      <w:b/>
      <w:bCs/>
      <w:color w:val="C50084" w:themeColor="accent6"/>
      <w:sz w:val="22"/>
      <w:szCs w:val="28"/>
      <w:lang w:eastAsia="en-US"/>
    </w:rPr>
  </w:style>
  <w:style w:type="paragraph" w:customStyle="1" w:styleId="ParagraafNummerNiveau2RapportageVVV">
    <w:name w:val="Paragraaf Nummer Niveau 2 Rapportage VVV"/>
    <w:next w:val="vvvstandaard"/>
    <w:uiPriority w:val="1"/>
    <w:qFormat/>
    <w:rsid w:val="002B51DB"/>
    <w:pPr>
      <w:numPr>
        <w:ilvl w:val="1"/>
        <w:numId w:val="6"/>
      </w:numPr>
      <w:spacing w:before="240"/>
      <w:outlineLvl w:val="1"/>
    </w:pPr>
    <w:rPr>
      <w:rFonts w:eastAsiaTheme="minorHAnsi" w:cstheme="minorBidi"/>
      <w:b/>
      <w:color w:val="009FDA" w:themeColor="accent1"/>
      <w:sz w:val="22"/>
      <w:szCs w:val="22"/>
      <w:lang w:eastAsia="en-US"/>
    </w:rPr>
  </w:style>
  <w:style w:type="paragraph" w:customStyle="1" w:styleId="ParagraafNummerNiveau3RapportageVVV">
    <w:name w:val="Paragraaf Nummer Niveau 3 Rapportage VVV"/>
    <w:basedOn w:val="ParagraafNummerNiveau2RapportageVVV"/>
    <w:next w:val="vvvstandaard"/>
    <w:uiPriority w:val="3"/>
    <w:qFormat/>
    <w:rsid w:val="002B51DB"/>
    <w:pPr>
      <w:numPr>
        <w:ilvl w:val="2"/>
      </w:numPr>
    </w:pPr>
  </w:style>
  <w:style w:type="paragraph" w:customStyle="1" w:styleId="ParagraafNummerNiveau4RapportageVVV">
    <w:name w:val="Paragraaf Nummer Niveau 4 Rapportage VVV"/>
    <w:basedOn w:val="ParagraafNummerNiveau3RapportageVVV"/>
    <w:next w:val="vvvstandaard"/>
    <w:uiPriority w:val="4"/>
    <w:qFormat/>
    <w:rsid w:val="002B51DB"/>
    <w:pPr>
      <w:numPr>
        <w:ilvl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1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31210">
          <w:marLeft w:val="0"/>
          <w:marRight w:val="0"/>
          <w:marTop w:val="100"/>
          <w:marBottom w:val="100"/>
          <w:divBdr>
            <w:top w:val="none" w:sz="0" w:space="0" w:color="auto"/>
            <w:left w:val="single" w:sz="4" w:space="18" w:color="A47B5F"/>
            <w:bottom w:val="single" w:sz="4" w:space="0" w:color="A47B5F"/>
            <w:right w:val="single" w:sz="4" w:space="18" w:color="A47B5F"/>
          </w:divBdr>
        </w:div>
      </w:divsChild>
    </w:div>
    <w:div w:id="864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33657">
          <w:marLeft w:val="0"/>
          <w:marRight w:val="0"/>
          <w:marTop w:val="100"/>
          <w:marBottom w:val="100"/>
          <w:divBdr>
            <w:top w:val="none" w:sz="0" w:space="0" w:color="auto"/>
            <w:left w:val="single" w:sz="4" w:space="18" w:color="A47B5F"/>
            <w:bottom w:val="single" w:sz="4" w:space="0" w:color="A47B5F"/>
            <w:right w:val="single" w:sz="4" w:space="18" w:color="A47B5F"/>
          </w:divBdr>
        </w:div>
      </w:divsChild>
    </w:div>
    <w:div w:id="9388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46625">
          <w:marLeft w:val="0"/>
          <w:marRight w:val="0"/>
          <w:marTop w:val="100"/>
          <w:marBottom w:val="100"/>
          <w:divBdr>
            <w:top w:val="none" w:sz="0" w:space="0" w:color="auto"/>
            <w:left w:val="single" w:sz="4" w:space="18" w:color="A47B5F"/>
            <w:bottom w:val="single" w:sz="4" w:space="0" w:color="A47B5F"/>
            <w:right w:val="single" w:sz="4" w:space="18" w:color="A47B5F"/>
          </w:divBdr>
        </w:div>
      </w:divsChild>
    </w:div>
    <w:div w:id="16963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7943">
          <w:marLeft w:val="0"/>
          <w:marRight w:val="0"/>
          <w:marTop w:val="100"/>
          <w:marBottom w:val="100"/>
          <w:divBdr>
            <w:top w:val="none" w:sz="0" w:space="0" w:color="auto"/>
            <w:left w:val="single" w:sz="4" w:space="18" w:color="A47B5F"/>
            <w:bottom w:val="single" w:sz="4" w:space="0" w:color="A47B5F"/>
            <w:right w:val="single" w:sz="4" w:space="18" w:color="A47B5F"/>
          </w:divBdr>
        </w:div>
      </w:divsChild>
    </w:div>
    <w:div w:id="18325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371">
          <w:marLeft w:val="0"/>
          <w:marRight w:val="0"/>
          <w:marTop w:val="100"/>
          <w:marBottom w:val="100"/>
          <w:divBdr>
            <w:top w:val="none" w:sz="0" w:space="0" w:color="auto"/>
            <w:left w:val="single" w:sz="4" w:space="20" w:color="A47B5F"/>
            <w:bottom w:val="single" w:sz="4" w:space="0" w:color="A47B5F"/>
            <w:right w:val="single" w:sz="4" w:space="20" w:color="A47B5F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bijeenkomsten@verzekeraars.n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jabloon\Rapportage_liggend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Verbond rapportage paars">
  <a:themeElements>
    <a:clrScheme name="Verbond">
      <a:dk1>
        <a:srgbClr val="4D4D4D"/>
      </a:dk1>
      <a:lt1>
        <a:sysClr val="window" lastClr="FFFFFF"/>
      </a:lt1>
      <a:dk2>
        <a:srgbClr val="008542"/>
      </a:dk2>
      <a:lt2>
        <a:srgbClr val="58A618"/>
      </a:lt2>
      <a:accent1>
        <a:srgbClr val="009FDA"/>
      </a:accent1>
      <a:accent2>
        <a:srgbClr val="A70240"/>
      </a:accent2>
      <a:accent3>
        <a:srgbClr val="E17000"/>
      </a:accent3>
      <a:accent4>
        <a:srgbClr val="7D0063"/>
      </a:accent4>
      <a:accent5>
        <a:srgbClr val="00257A"/>
      </a:accent5>
      <a:accent6>
        <a:srgbClr val="C50084"/>
      </a:accent6>
      <a:hlink>
        <a:srgbClr val="008542"/>
      </a:hlink>
      <a:folHlink>
        <a:srgbClr val="58A618"/>
      </a:folHlink>
    </a:clrScheme>
    <a:fontScheme name="Trek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Trek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05000"/>
              </a:schemeClr>
            </a:duotone>
          </a:blip>
          <a:tile tx="0" ty="0" sx="95000" sy="95000" flip="none" algn="t"/>
        </a:blipFill>
        <a:blipFill>
          <a:blip xmlns:r="http://schemas.openxmlformats.org/officeDocument/2006/relationships" r:embed="rId2">
            <a:duotone>
              <a:schemeClr val="phClr">
                <a:shade val="30000"/>
                <a:satMod val="455000"/>
              </a:schemeClr>
              <a:schemeClr val="phClr">
                <a:tint val="95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2fdee5d-1b8c-4a87-80b3-5ae610ea3571">2015-00030638</_dlc_DocId>
    <_dlc_DocIdUrl xmlns="32fdee5d-1b8c-4a87-80b3-5ae610ea3571">
      <Url>https://samenwerken.verzekeraars.nl/verzekeringsbranche/dossiers/versterken/_layouts/DocIdRedir.aspx?ID=2015-00030638</Url>
      <Description>2015-00030638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14D65D78425F4EB5A7222E8A496826" ma:contentTypeVersion="0" ma:contentTypeDescription="Een nieuw document maken." ma:contentTypeScope="" ma:versionID="0651ce959b7038ccbac3e30b7f3be639">
  <xsd:schema xmlns:xsd="http://www.w3.org/2001/XMLSchema" xmlns:xs="http://www.w3.org/2001/XMLSchema" xmlns:p="http://schemas.microsoft.com/office/2006/metadata/properties" xmlns:ns2="32fdee5d-1b8c-4a87-80b3-5ae610ea3571" targetNamespace="http://schemas.microsoft.com/office/2006/metadata/properties" ma:root="true" ma:fieldsID="4f77b4084f3cfdb015004c99e43bfcab" ns2:_="">
    <xsd:import namespace="32fdee5d-1b8c-4a87-80b3-5ae610ea357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fdee5d-1b8c-4a87-80b3-5ae610ea35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EFC33-6661-4A3B-A9D5-5FC5A8000746}">
  <ds:schemaRefs>
    <ds:schemaRef ds:uri="http://purl.org/dc/elements/1.1/"/>
    <ds:schemaRef ds:uri="32fdee5d-1b8c-4a87-80b3-5ae610ea3571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C5DAD55-E347-4824-918F-5A84CA0928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fdee5d-1b8c-4a87-80b3-5ae610ea35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CB583B-7F6B-470A-BD5B-E38C2FF88D4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C4FE30A-876E-4BD3-888A-BFD79F2E44A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49BD5FB-A560-4458-A034-E52EFABF0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Rapportage_liggend</Template>
  <TotalTime>1</TotalTime>
  <Pages>1</Pages>
  <Words>230</Words>
  <Characters>1265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Tigges</Company>
  <LinksUpToDate>false</LinksUpToDate>
  <CharactersWithSpaces>1493</CharactersWithSpaces>
  <SharedDoc>false</SharedDoc>
  <HLinks>
    <vt:vector size="6" baseType="variant">
      <vt:variant>
        <vt:i4>7864432</vt:i4>
      </vt:variant>
      <vt:variant>
        <vt:i4>0</vt:i4>
      </vt:variant>
      <vt:variant>
        <vt:i4>0</vt:i4>
      </vt:variant>
      <vt:variant>
        <vt:i4>5</vt:i4>
      </vt:variant>
      <vt:variant>
        <vt:lpwstr>http://www.allesoververzekeren.nl/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Stolk, A. (Albertine)</dc:creator>
  <cp:lastModifiedBy>Daggers, Joop</cp:lastModifiedBy>
  <cp:revision>2</cp:revision>
  <cp:lastPrinted>2010-12-20T13:51:00Z</cp:lastPrinted>
  <dcterms:created xsi:type="dcterms:W3CDTF">2017-10-07T16:11:00Z</dcterms:created>
  <dcterms:modified xsi:type="dcterms:W3CDTF">2017-10-07T16:11:00Z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ortdocument">
    <vt:lpwstr>blanco</vt:lpwstr>
  </property>
  <property fmtid="{D5CDD505-2E9C-101B-9397-08002B2CF9AE}" pid="3" name="logo">
    <vt:bool>true</vt:bool>
  </property>
  <property fmtid="{D5CDD505-2E9C-101B-9397-08002B2CF9AE}" pid="4" name="_dlc_DocIdItemGuid">
    <vt:lpwstr>64a30c32-2497-4752-bb43-cf92c33dcbb7</vt:lpwstr>
  </property>
  <property fmtid="{D5CDD505-2E9C-101B-9397-08002B2CF9AE}" pid="5" name="ContentTypeId">
    <vt:lpwstr>0x010100F314D65D78425F4EB5A7222E8A496826</vt:lpwstr>
  </property>
  <property fmtid="{D5CDD505-2E9C-101B-9397-08002B2CF9AE}" pid="6" name="VerbondTrefwoordenThesaurus">
    <vt:lpwstr/>
  </property>
</Properties>
</file>